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0FD7F" w14:textId="09E76A26" w:rsidR="00FC4230" w:rsidRDefault="00FC4230" w:rsidP="00FC4230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C1D9D" wp14:editId="6DB6DE78">
                <wp:simplePos x="0" y="0"/>
                <wp:positionH relativeFrom="page">
                  <wp:posOffset>1197610</wp:posOffset>
                </wp:positionH>
                <wp:positionV relativeFrom="paragraph">
                  <wp:posOffset>8890</wp:posOffset>
                </wp:positionV>
                <wp:extent cx="6362700" cy="205867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058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FE63" w14:textId="2C5BFD4C" w:rsidR="00265D5D" w:rsidRDefault="00265D5D" w:rsidP="00C9142E">
                            <w:pPr>
                              <w:ind w:right="506"/>
                              <w:jc w:val="right"/>
                              <w:rPr>
                                <w:rFonts w:ascii="Futura Condensed Extra" w:hAnsi="Futura Condensed Extra"/>
                                <w:color w:val="FF0000"/>
                                <w:sz w:val="72"/>
                              </w:rPr>
                            </w:pPr>
                            <w:r w:rsidRPr="00265D5D">
                              <w:rPr>
                                <w:rFonts w:ascii="Futura Condensed Extra" w:hAnsi="Futura Condensed Extra"/>
                                <w:color w:val="FF0000"/>
                                <w:sz w:val="72"/>
                              </w:rPr>
                              <w:t>REGOLAMENTO</w:t>
                            </w:r>
                          </w:p>
                          <w:p w14:paraId="7E7E3EE0" w14:textId="77777777" w:rsidR="00597371" w:rsidRDefault="00265D5D" w:rsidP="00597371">
                            <w:pPr>
                              <w:ind w:right="506"/>
                              <w:jc w:val="right"/>
                              <w:rPr>
                                <w:rFonts w:ascii="Futura Condensed Extra" w:hAnsi="Futura Condensed Extr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65D5D">
                              <w:rPr>
                                <w:rFonts w:ascii="Futura Condensed Extra" w:hAnsi="Futura Condensed Extra"/>
                                <w:color w:val="FF0000"/>
                                <w:sz w:val="56"/>
                                <w:szCs w:val="56"/>
                              </w:rPr>
                              <w:t>DI ACCESSO ALLA STRUTTURA</w:t>
                            </w:r>
                            <w:r>
                              <w:rPr>
                                <w:rFonts w:ascii="Futura Condensed Extra" w:hAnsi="Futura Condensed Extra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01124B9" w14:textId="1B8188EC" w:rsidR="00265D5D" w:rsidRPr="00265D5D" w:rsidRDefault="00265D5D" w:rsidP="00597371">
                            <w:pPr>
                              <w:ind w:right="506"/>
                              <w:jc w:val="right"/>
                              <w:rPr>
                                <w:rFonts w:ascii="Futura Condensed Extra" w:hAnsi="Futura Condensed Extra"/>
                                <w:color w:val="FF000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265D5D">
                              <w:rPr>
                                <w:rFonts w:ascii="Futura Condensed Extra" w:hAnsi="Futura Condensed Extra"/>
                                <w:color w:val="FF0000"/>
                                <w:sz w:val="40"/>
                                <w:szCs w:val="56"/>
                              </w:rPr>
                              <w:t>misure</w:t>
                            </w:r>
                            <w:proofErr w:type="gramEnd"/>
                            <w:r w:rsidRPr="00265D5D">
                              <w:rPr>
                                <w:rFonts w:ascii="Futura Condensed Extra" w:hAnsi="Futura Condensed Extra"/>
                                <w:color w:val="FF0000"/>
                                <w:sz w:val="40"/>
                                <w:szCs w:val="56"/>
                              </w:rPr>
                              <w:t xml:space="preserve"> precauzionali per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C1D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94.3pt;margin-top:.7pt;width:501pt;height:1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" filled="f" stroked="f">
                <v:textbox>
                  <w:txbxContent>
                    <w:p w14:paraId="10C8FE63" w14:textId="2C5BFD4C" w:rsidR="00265D5D" w:rsidRDefault="00265D5D" w:rsidP="00C9142E">
                      <w:pPr>
                        <w:ind w:right="506"/>
                        <w:jc w:val="right"/>
                        <w:rPr>
                          <w:rFonts w:ascii="Futura Condensed Extra" w:hAnsi="Futura Condensed Extra"/>
                          <w:color w:val="FF0000"/>
                          <w:sz w:val="72"/>
                        </w:rPr>
                      </w:pPr>
                      <w:r w:rsidRPr="00265D5D">
                        <w:rPr>
                          <w:rFonts w:ascii="Futura Condensed Extra" w:hAnsi="Futura Condensed Extra"/>
                          <w:color w:val="FF0000"/>
                          <w:sz w:val="72"/>
                        </w:rPr>
                        <w:t>REGOLAMENTO</w:t>
                      </w:r>
                    </w:p>
                    <w:p w14:paraId="7E7E3EE0" w14:textId="77777777" w:rsidR="00597371" w:rsidRDefault="00265D5D" w:rsidP="00597371">
                      <w:pPr>
                        <w:ind w:right="506"/>
                        <w:jc w:val="right"/>
                        <w:rPr>
                          <w:rFonts w:ascii="Futura Condensed Extra" w:hAnsi="Futura Condensed Extra"/>
                          <w:color w:val="FF0000"/>
                          <w:sz w:val="56"/>
                          <w:szCs w:val="56"/>
                        </w:rPr>
                      </w:pPr>
                      <w:r w:rsidRPr="00265D5D">
                        <w:rPr>
                          <w:rFonts w:ascii="Futura Condensed Extra" w:hAnsi="Futura Condensed Extra"/>
                          <w:color w:val="FF0000"/>
                          <w:sz w:val="56"/>
                          <w:szCs w:val="56"/>
                        </w:rPr>
                        <w:t>DI ACCESSO ALLA STRUTTURA</w:t>
                      </w:r>
                      <w:r>
                        <w:rPr>
                          <w:rFonts w:ascii="Futura Condensed Extra" w:hAnsi="Futura Condensed Extra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01124B9" w14:textId="1B8188EC" w:rsidR="00265D5D" w:rsidRPr="00265D5D" w:rsidRDefault="00265D5D" w:rsidP="00597371">
                      <w:pPr>
                        <w:ind w:right="506"/>
                        <w:jc w:val="right"/>
                        <w:rPr>
                          <w:rFonts w:ascii="Futura Condensed Extra" w:hAnsi="Futura Condensed Extra"/>
                          <w:color w:val="FF0000"/>
                          <w:sz w:val="56"/>
                          <w:szCs w:val="56"/>
                        </w:rPr>
                      </w:pPr>
                      <w:proofErr w:type="gramStart"/>
                      <w:r w:rsidRPr="00265D5D">
                        <w:rPr>
                          <w:rFonts w:ascii="Futura Condensed Extra" w:hAnsi="Futura Condensed Extra"/>
                          <w:color w:val="FF0000"/>
                          <w:sz w:val="40"/>
                          <w:szCs w:val="56"/>
                        </w:rPr>
                        <w:t>misure</w:t>
                      </w:r>
                      <w:proofErr w:type="gramEnd"/>
                      <w:r w:rsidRPr="00265D5D">
                        <w:rPr>
                          <w:rFonts w:ascii="Futura Condensed Extra" w:hAnsi="Futura Condensed Extra"/>
                          <w:color w:val="FF0000"/>
                          <w:sz w:val="40"/>
                          <w:szCs w:val="56"/>
                        </w:rPr>
                        <w:t xml:space="preserve"> precauzionali per covid-19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F08336C" w14:textId="5E840602" w:rsidR="00FC4230" w:rsidRPr="00FC4230" w:rsidRDefault="00FC4230" w:rsidP="00FC4230"/>
    <w:p w14:paraId="365A7C04" w14:textId="4CC144E0" w:rsidR="00FC4230" w:rsidRPr="00FC4230" w:rsidRDefault="00FC4230" w:rsidP="00FC4230"/>
    <w:p w14:paraId="68DE5D5F" w14:textId="0F2D07FB" w:rsidR="00FC4230" w:rsidRPr="00FC4230" w:rsidRDefault="00FC4230" w:rsidP="00FC4230"/>
    <w:p w14:paraId="04ABD310" w14:textId="6F8B3085" w:rsidR="00FC4230" w:rsidRDefault="00FC4230" w:rsidP="00FC4230"/>
    <w:p w14:paraId="762CC416" w14:textId="77777777" w:rsidR="003A46CD" w:rsidRDefault="003A46CD" w:rsidP="00FC4230"/>
    <w:p w14:paraId="0B62BBE5" w14:textId="77777777" w:rsidR="00D64E2B" w:rsidRDefault="00D64E2B" w:rsidP="00FC4230"/>
    <w:p w14:paraId="5E129D71" w14:textId="50AB8A2E" w:rsidR="003A46CD" w:rsidRPr="003A46CD" w:rsidRDefault="003A46CD" w:rsidP="003A46CD">
      <w:pPr>
        <w:pStyle w:val="Paragrafoelenco"/>
        <w:tabs>
          <w:tab w:val="left" w:pos="1044"/>
        </w:tabs>
        <w:rPr>
          <w:b/>
          <w:i/>
          <w:color w:val="000000" w:themeColor="text1"/>
        </w:rPr>
      </w:pPr>
      <w:r w:rsidRPr="003A46CD">
        <w:rPr>
          <w:b/>
          <w:i/>
          <w:color w:val="000000" w:themeColor="text1"/>
        </w:rPr>
        <w:t>ACCESSO</w:t>
      </w:r>
      <w:r w:rsidR="00D64E2B">
        <w:rPr>
          <w:b/>
          <w:i/>
          <w:color w:val="000000" w:themeColor="text1"/>
        </w:rPr>
        <w:t xml:space="preserve"> al</w:t>
      </w:r>
      <w:r>
        <w:rPr>
          <w:b/>
          <w:i/>
          <w:color w:val="000000" w:themeColor="text1"/>
        </w:rPr>
        <w:t xml:space="preserve"> CENTRO FITNESS</w:t>
      </w:r>
      <w:r w:rsidR="00D64E2B">
        <w:rPr>
          <w:b/>
          <w:i/>
          <w:color w:val="000000" w:themeColor="text1"/>
        </w:rPr>
        <w:br/>
      </w:r>
    </w:p>
    <w:p w14:paraId="43F6B925" w14:textId="360C2837" w:rsidR="003A46CD" w:rsidRDefault="002B4193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3A46CD">
        <w:rPr>
          <w:color w:val="000000" w:themeColor="text1"/>
        </w:rPr>
        <w:t xml:space="preserve"> ASSOLUTAMENTE VIETATO l’accesso con temperatura corporea più alta di 37,5 °C, e/o con sintomi influenzali, lo staff verificherà la temperatura all’ingresso</w:t>
      </w:r>
    </w:p>
    <w:p w14:paraId="354F7CB4" w14:textId="14315781" w:rsidR="00D313FF" w:rsidRPr="00D64E2B" w:rsidRDefault="00265D5D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  <w:highlight w:val="yellow"/>
        </w:rPr>
      </w:pPr>
      <w:r>
        <w:rPr>
          <w:color w:val="000000" w:themeColor="text1"/>
        </w:rPr>
        <w:t>L’accesso alla palestra è consentito solo previa prenotazione tramite l’applicazione “</w:t>
      </w:r>
      <w:proofErr w:type="spellStart"/>
      <w:r>
        <w:rPr>
          <w:color w:val="000000" w:themeColor="text1"/>
        </w:rPr>
        <w:t>App</w:t>
      </w:r>
      <w:proofErr w:type="spellEnd"/>
      <w:r>
        <w:rPr>
          <w:color w:val="000000" w:themeColor="text1"/>
        </w:rPr>
        <w:t>-Palestre”</w:t>
      </w:r>
      <w:r w:rsidR="003A46CD">
        <w:rPr>
          <w:color w:val="000000" w:themeColor="text1"/>
        </w:rPr>
        <w:t xml:space="preserve">, in un massimo </w:t>
      </w:r>
      <w:r w:rsidR="003A46CD" w:rsidRPr="00D64E2B">
        <w:rPr>
          <w:color w:val="000000" w:themeColor="text1"/>
          <w:highlight w:val="yellow"/>
        </w:rPr>
        <w:t>di N°6 Persone ogni 30’ per una permanenza massima di 120’</w:t>
      </w:r>
    </w:p>
    <w:p w14:paraId="76BE24EA" w14:textId="06E4C3F1" w:rsidR="00265D5D" w:rsidRDefault="00265D5D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La cancellazione della prenotazione deve avvenire entro 2 ore prima dell’orario scelto, pena la detrazione dell’ingresso</w:t>
      </w:r>
    </w:p>
    <w:p w14:paraId="26C8F827" w14:textId="057D802A" w:rsidR="00265D5D" w:rsidRDefault="002B4193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265D5D">
        <w:rPr>
          <w:color w:val="000000" w:themeColor="text1"/>
        </w:rPr>
        <w:t xml:space="preserve"> obbligatoria la sanificazione delle mani all’ingresso e all’uscita dalla palestra</w:t>
      </w:r>
    </w:p>
    <w:p w14:paraId="0A27228C" w14:textId="69F5980D" w:rsidR="00265D5D" w:rsidRDefault="002B4193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265D5D">
        <w:rPr>
          <w:color w:val="000000" w:themeColor="text1"/>
        </w:rPr>
        <w:t xml:space="preserve"> obbligatorio il rispetto della segnaletica per le distanze di sicurezza</w:t>
      </w:r>
      <w:r w:rsidR="00B50FB9">
        <w:rPr>
          <w:color w:val="000000" w:themeColor="text1"/>
        </w:rPr>
        <w:t xml:space="preserve"> nei luoghi comun</w:t>
      </w:r>
      <w:r w:rsidR="00AC4202">
        <w:rPr>
          <w:color w:val="000000" w:themeColor="text1"/>
        </w:rPr>
        <w:t>i, spogliatoi e sale attrezzate. La distanza è</w:t>
      </w:r>
      <w:r w:rsidR="00B50FB9">
        <w:rPr>
          <w:color w:val="000000" w:themeColor="text1"/>
        </w:rPr>
        <w:t xml:space="preserve"> di </w:t>
      </w:r>
      <w:r w:rsidR="00B50FB9" w:rsidRPr="00B50FB9">
        <w:rPr>
          <w:b/>
          <w:color w:val="000000" w:themeColor="text1"/>
        </w:rPr>
        <w:t>1 Metro</w:t>
      </w:r>
      <w:r w:rsidR="00AC4202">
        <w:rPr>
          <w:b/>
          <w:color w:val="000000" w:themeColor="text1"/>
        </w:rPr>
        <w:t xml:space="preserve"> </w:t>
      </w:r>
      <w:r w:rsidR="00AC4202">
        <w:rPr>
          <w:color w:val="000000" w:themeColor="text1"/>
        </w:rPr>
        <w:t>durante le pause e</w:t>
      </w:r>
      <w:r w:rsidR="00B50FB9">
        <w:rPr>
          <w:color w:val="000000" w:themeColor="text1"/>
        </w:rPr>
        <w:t xml:space="preserve"> di </w:t>
      </w:r>
      <w:r w:rsidR="00B50FB9">
        <w:rPr>
          <w:b/>
          <w:color w:val="000000" w:themeColor="text1"/>
        </w:rPr>
        <w:t>2 Metri</w:t>
      </w:r>
      <w:r w:rsidR="00B50FB9">
        <w:rPr>
          <w:color w:val="000000" w:themeColor="text1"/>
        </w:rPr>
        <w:t xml:space="preserve"> durante l’attività fisica</w:t>
      </w:r>
    </w:p>
    <w:p w14:paraId="724D5382" w14:textId="76057A9B" w:rsidR="006B72E1" w:rsidRDefault="002B4193" w:rsidP="006B72E1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B50FB9">
        <w:rPr>
          <w:color w:val="000000" w:themeColor="text1"/>
        </w:rPr>
        <w:t xml:space="preserve"> obbligatorio indossare la mascherina</w:t>
      </w:r>
      <w:r w:rsidR="00926FF7">
        <w:rPr>
          <w:color w:val="000000" w:themeColor="text1"/>
        </w:rPr>
        <w:t xml:space="preserve"> durante gl</w:t>
      </w:r>
      <w:r>
        <w:rPr>
          <w:color w:val="000000" w:themeColor="text1"/>
        </w:rPr>
        <w:t>i spostamenti quando non si riesce a garantire la</w:t>
      </w:r>
      <w:r w:rsidR="00926FF7">
        <w:rPr>
          <w:color w:val="000000" w:themeColor="text1"/>
        </w:rPr>
        <w:t xml:space="preserve"> </w:t>
      </w:r>
      <w:r w:rsidR="00B804FE">
        <w:rPr>
          <w:color w:val="000000" w:themeColor="text1"/>
        </w:rPr>
        <w:t>distanza di sicurezza</w:t>
      </w:r>
    </w:p>
    <w:p w14:paraId="4B3D7283" w14:textId="6384683D" w:rsidR="006B72E1" w:rsidRPr="006B72E1" w:rsidRDefault="006B72E1" w:rsidP="006B72E1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 xml:space="preserve">È obbligatorio </w:t>
      </w:r>
      <w:r w:rsidR="009F51D1">
        <w:t>u</w:t>
      </w:r>
      <w:r w:rsidR="009F51D1">
        <w:t>tilizzare in palestra apposite calzature previste esclusivamente a questo scopo</w:t>
      </w:r>
    </w:p>
    <w:p w14:paraId="6AFCC889" w14:textId="4FDD77C7" w:rsidR="003A46CD" w:rsidRDefault="009F51D1" w:rsidP="003A46CD">
      <w:pPr>
        <w:pStyle w:val="Paragrafoelenco"/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</w:p>
    <w:p w14:paraId="7EA61D03" w14:textId="7E48F285" w:rsidR="003A46CD" w:rsidRPr="003A46CD" w:rsidRDefault="003A46CD" w:rsidP="003A46CD">
      <w:pPr>
        <w:pStyle w:val="Paragrafoelenco"/>
        <w:tabs>
          <w:tab w:val="left" w:pos="1044"/>
        </w:tabs>
        <w:rPr>
          <w:b/>
          <w:i/>
          <w:color w:val="000000" w:themeColor="text1"/>
        </w:rPr>
      </w:pPr>
      <w:r w:rsidRPr="003A46CD">
        <w:rPr>
          <w:b/>
          <w:i/>
          <w:color w:val="000000" w:themeColor="text1"/>
        </w:rPr>
        <w:lastRenderedPageBreak/>
        <w:t>SPOGLIATOI</w:t>
      </w:r>
      <w:r>
        <w:rPr>
          <w:b/>
          <w:i/>
          <w:color w:val="000000" w:themeColor="text1"/>
        </w:rPr>
        <w:t xml:space="preserve"> E ZONA RELAX</w:t>
      </w:r>
      <w:r w:rsidR="009F51D1">
        <w:rPr>
          <w:b/>
          <w:i/>
          <w:color w:val="000000" w:themeColor="text1"/>
        </w:rPr>
        <w:br/>
      </w:r>
    </w:p>
    <w:p w14:paraId="754623D0" w14:textId="1CE444E3" w:rsidR="003A46CD" w:rsidRDefault="002B4193" w:rsidP="00265D5D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3A46CD">
        <w:rPr>
          <w:color w:val="000000" w:themeColor="text1"/>
        </w:rPr>
        <w:t xml:space="preserve"> vietato l’utilizzo della zona relax</w:t>
      </w:r>
    </w:p>
    <w:p w14:paraId="5EDF95F6" w14:textId="4533F196" w:rsidR="002B4193" w:rsidRPr="009F51D1" w:rsidRDefault="009F51D1" w:rsidP="009F51D1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t xml:space="preserve">Tutti gli indumenti e oggetti personali devono essere riposti dentro la borsa personale, anche qualora depositati negli appositi armadietti; si raccomanda di non consentire l’uso promiscuo degli armadietti e di mettere a disposizione sacchetti per riporre i propri effetti personali. </w:t>
      </w:r>
      <w:r w:rsidR="002B4193">
        <w:rPr>
          <w:color w:val="000000" w:themeColor="text1"/>
        </w:rPr>
        <w:t>É</w:t>
      </w:r>
      <w:r w:rsidR="003A46CD" w:rsidRPr="002B4193">
        <w:rPr>
          <w:color w:val="000000" w:themeColor="text1"/>
        </w:rPr>
        <w:t xml:space="preserve"> obbligatorio rispettare la segnaletica e le zone di sosta predefinite</w:t>
      </w:r>
      <w:r w:rsidR="002B4193" w:rsidRPr="002B4193">
        <w:rPr>
          <w:color w:val="000000" w:themeColor="text1"/>
        </w:rPr>
        <w:br/>
      </w:r>
      <w:r>
        <w:rPr>
          <w:color w:val="000000" w:themeColor="text1"/>
        </w:rPr>
        <w:br/>
      </w:r>
      <w:bookmarkStart w:id="0" w:name="_GoBack"/>
      <w:bookmarkEnd w:id="0"/>
    </w:p>
    <w:p w14:paraId="5CA0C13F" w14:textId="4F8CC15E" w:rsidR="002B4193" w:rsidRPr="002B4193" w:rsidRDefault="002B4193" w:rsidP="002B4193">
      <w:pPr>
        <w:pStyle w:val="Paragrafoelenco"/>
        <w:tabs>
          <w:tab w:val="left" w:pos="1044"/>
        </w:tabs>
        <w:rPr>
          <w:b/>
          <w:i/>
          <w:color w:val="000000" w:themeColor="text1"/>
        </w:rPr>
      </w:pPr>
      <w:r w:rsidRPr="002B4193">
        <w:rPr>
          <w:b/>
          <w:i/>
          <w:color w:val="000000" w:themeColor="text1"/>
        </w:rPr>
        <w:t>SALA FITNESS</w:t>
      </w:r>
      <w:r w:rsidR="009F51D1">
        <w:rPr>
          <w:b/>
          <w:i/>
          <w:color w:val="000000" w:themeColor="text1"/>
        </w:rPr>
        <w:br/>
      </w:r>
    </w:p>
    <w:p w14:paraId="1AF1C7D2" w14:textId="4A0C8F3B" w:rsidR="002B4193" w:rsidRDefault="002B4193" w:rsidP="002B4193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 xml:space="preserve">Nella sala Pesi, sala A e sala B, è obbligatorio rispettare le distanze di sicurezza di </w:t>
      </w:r>
      <w:r w:rsidRPr="00330E88">
        <w:rPr>
          <w:b/>
          <w:color w:val="000000" w:themeColor="text1"/>
        </w:rPr>
        <w:t>2 metri</w:t>
      </w:r>
      <w:r>
        <w:rPr>
          <w:color w:val="000000" w:themeColor="text1"/>
        </w:rPr>
        <w:t xml:space="preserve"> durante l’attività e di </w:t>
      </w:r>
      <w:r w:rsidRPr="00330E88">
        <w:rPr>
          <w:b/>
          <w:color w:val="000000" w:themeColor="text1"/>
        </w:rPr>
        <w:t>1 metro</w:t>
      </w:r>
      <w:r>
        <w:rPr>
          <w:color w:val="000000" w:themeColor="text1"/>
        </w:rPr>
        <w:t xml:space="preserve"> se non in attività, indossando la mascherina quando non è possibile rispettare la distanza</w:t>
      </w:r>
    </w:p>
    <w:p w14:paraId="3452B123" w14:textId="38B55AE3" w:rsidR="002B4193" w:rsidRDefault="002B4193" w:rsidP="002B4193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</w:t>
      </w:r>
      <w:r w:rsidR="00330E88">
        <w:rPr>
          <w:color w:val="000000" w:themeColor="text1"/>
        </w:rPr>
        <w:t xml:space="preserve"> obbligatorio sanificare l’</w:t>
      </w:r>
      <w:r>
        <w:rPr>
          <w:color w:val="000000" w:themeColor="text1"/>
        </w:rPr>
        <w:t>attrezzatura dopo ogni utilizzo</w:t>
      </w:r>
    </w:p>
    <w:p w14:paraId="44EC8171" w14:textId="5E5FC50B" w:rsidR="002B4193" w:rsidRDefault="002B4193" w:rsidP="002B4193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É obbligatorio l’utilizzo del telo personale</w:t>
      </w:r>
    </w:p>
    <w:p w14:paraId="206C78A1" w14:textId="6F4FBAF7" w:rsidR="00330E88" w:rsidRPr="002B4193" w:rsidRDefault="00330E88" w:rsidP="002B4193">
      <w:pPr>
        <w:pStyle w:val="Paragrafoelenco"/>
        <w:numPr>
          <w:ilvl w:val="0"/>
          <w:numId w:val="41"/>
        </w:numPr>
        <w:tabs>
          <w:tab w:val="left" w:pos="1044"/>
        </w:tabs>
        <w:rPr>
          <w:color w:val="000000" w:themeColor="text1"/>
        </w:rPr>
      </w:pPr>
      <w:r>
        <w:rPr>
          <w:color w:val="000000" w:themeColor="text1"/>
        </w:rPr>
        <w:t>È vietata la condivisione di borracce, bicchieri e bottiglie e non scambiare con altri utenti oggetti come gli asciugamani</w:t>
      </w:r>
    </w:p>
    <w:sectPr w:rsidR="00330E88" w:rsidRPr="002B4193" w:rsidSect="00CF256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20" w:footer="73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C463A" w14:textId="77777777" w:rsidR="003879D2" w:rsidRDefault="003879D2" w:rsidP="001C66AD">
      <w:pPr>
        <w:spacing w:after="0" w:line="240" w:lineRule="auto"/>
      </w:pPr>
      <w:r>
        <w:separator/>
      </w:r>
    </w:p>
  </w:endnote>
  <w:endnote w:type="continuationSeparator" w:id="0">
    <w:p w14:paraId="62C91790" w14:textId="77777777" w:rsidR="003879D2" w:rsidRDefault="003879D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37AA660E-767B-4066-8772-1CB516CE6C8E}"/>
    <w:embedBold r:id="rId2" w:fontKey="{80BC72F6-37A6-4D44-90A3-2CEDA5F5094A}"/>
    <w:embedItalic r:id="rId3" w:fontKey="{6521DC49-8BB9-4970-9805-6BAC85BB4FAB}"/>
    <w:embedBoldItalic r:id="rId4" w:fontKey="{73F0B425-6CDB-4427-9486-E6A5275C6D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4E781EA-4213-4875-909C-B3E12E4CC89E}"/>
    <w:embedBold r:id="rId6" w:fontKey="{04FD39FE-286A-4FA4-8718-3D5FC710E2C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F1F7E2B6-F9AF-493D-AA7E-6BBE527DC8A6}"/>
  </w:font>
  <w:font w:name="Copperplate Gothic Bold">
    <w:altName w:val="Calibri"/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8" w:fontKey="{EC9A0AAF-01BE-4506-8585-67C89354E6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875901A-399A-4382-A1EC-B6345ED6867C}"/>
  </w:font>
  <w:font w:name="Futura Condensed Extra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90740" w14:textId="5045181B" w:rsidR="00C93478" w:rsidRPr="00084CEE" w:rsidRDefault="00084CEE" w:rsidP="00084CEE">
    <w:pPr>
      <w:pStyle w:val="Pidipagina"/>
      <w:ind w:left="0"/>
      <w:rPr>
        <w:b/>
        <w:lang w:bidi="it-IT"/>
      </w:rPr>
    </w:pPr>
    <w:r w:rsidRPr="00084CEE">
      <w:rPr>
        <w:b/>
        <w:noProof/>
        <w:position w:val="-6"/>
        <w:sz w:val="28"/>
        <w:szCs w:val="28"/>
        <w:lang w:eastAsia="it-IT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2B99B7BB" wp14:editId="432A3BAD">
              <wp:simplePos x="0" y="0"/>
              <wp:positionH relativeFrom="page">
                <wp:align>left</wp:align>
              </wp:positionH>
              <wp:positionV relativeFrom="paragraph">
                <wp:posOffset>1852</wp:posOffset>
              </wp:positionV>
              <wp:extent cx="7792720" cy="511810"/>
              <wp:effectExtent l="0" t="0" r="0" b="2540"/>
              <wp:wrapNone/>
              <wp:docPr id="42" name="Gruppo 22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2720" cy="511810"/>
                        <a:chOff x="0" y="-18"/>
                        <a:chExt cx="4909" cy="323"/>
                      </a:xfrm>
                    </wpg:grpSpPr>
                    <wps:wsp>
                      <wps:cNvPr id="43" name="Figura a mano libera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igura a mano libera 223"/>
                      <wps:cNvSpPr>
                        <a:spLocks/>
                      </wps:cNvSpPr>
                      <wps:spPr bwMode="auto">
                        <a:xfrm>
                          <a:off x="0" y="-18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igura a mano libera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igura a mano libera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908BF" w14:textId="77777777" w:rsidR="00084CEE" w:rsidRDefault="00084CEE" w:rsidP="00084CEE">
                            <w:pPr>
                              <w:tabs>
                                <w:tab w:val="center" w:pos="4550"/>
                                <w:tab w:val="left" w:pos="5818"/>
                              </w:tabs>
                              <w:ind w:right="260"/>
                              <w:jc w:val="right"/>
                              <w:rPr>
                                <w:color w:val="3B2F2A" w:themeColor="text2" w:themeShade="80"/>
                                <w:sz w:val="24"/>
                                <w:szCs w:val="24"/>
                              </w:rPr>
                            </w:pPr>
                            <w:r w:rsidRPr="00983D2A">
                              <w:rPr>
                                <w:spacing w:val="60"/>
                                <w:sz w:val="24"/>
                                <w:szCs w:val="24"/>
                              </w:rPr>
                              <w:t>Pag</w:t>
                            </w:r>
                            <w:r>
                              <w:rPr>
                                <w:color w:val="B29C93" w:themeColor="text2" w:themeTint="99"/>
                                <w:spacing w:val="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B29C93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F51D1">
                              <w:rPr>
                                <w:noProof/>
                                <w:color w:val="59473F" w:themeColor="text2" w:themeShade="BF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instrText>NUMPAGES  \* Arabic  \* MERGEFORMAT</w:instrTex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F51D1">
                              <w:rPr>
                                <w:noProof/>
                                <w:color w:val="59473F" w:themeColor="text2" w:themeShade="BF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43B13EE9" w14:textId="77777777" w:rsidR="00084CEE" w:rsidRDefault="00084CEE" w:rsidP="00084CEE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99B7BB" id="_x0000_s1032" style="position:absolute;margin-left:0;margin-top:.15pt;width:613.6pt;height:40.3pt;z-index:-251616256;mso-position-horizontal:left;mso-position-horizontal-relative:page;mso-height-relative:margin" coordorigin=",-18" coordsize="4909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">
              <v:shape id="Figura a mano libera 222" o:spid="_x0000_s1033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NxcUA&#10;AADbAAAADwAAAGRycy9kb3ducmV2LnhtbESPQWvCQBSE74L/YXlCb2ZjW6VE16C1LaW9aFro9ZF9&#10;JiHZtzG7avz3XUHwOMzMN8wi7U0jTtS5yrKCSRSDIM6trrhQ8PvzPn4B4TyyxsYyKbiQg3Q5HCww&#10;0fbMOzplvhABwi5BBaX3bSKly0sy6CLbEgdvbzuDPsiukLrDc4CbRj7G8UwarDgslNjSa0l5nR2N&#10;gir72u4vuw9H07+jO/SbN/m9rpV6GPWrOQhPvb+Hb+1PreD5Ca5fw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g3FxQAAANsAAAAPAAAAAAAAAAAAAAAAAJgCAABkcnMv&#10;ZG93bnJldi54bWxQSwUGAAAAAAQABAD1AAAAigMAAAAA&#10;" path="m693,l586,,,,,201r586,l693,201,799,101,693,xe" fillcolor="#7ba79d" stroked="f">
                <v:path arrowok="t" o:connecttype="custom" o:connectlocs="693,0;586,0;0,0;0,201;586,201;693,201;799,101;693,0" o:connectangles="0,0,0,0,0,0,0,0"/>
              </v:shape>
              <v:shape id="Figura a mano libera 223" o:spid="_x0000_s1034" style="position:absolute;top:-18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njsQA&#10;AADbAAAADwAAAGRycy9kb3ducmV2LnhtbESP3WoCMRSE7wXfIRyhd5pVrJStUYogKAXBn+rtcXPc&#10;Xbo5WTZxjX16Iwi9HGa+GWY6D6YSLTWutKxgOEhAEGdWl5wrOOyX/Q8QziNrrCyTgjs5mM+6nSmm&#10;2t54S+3O5yKWsEtRQeF9nUrpsoIMuoGtiaN3sY1BH2WTS93gLZabSo6SZCINlhwXCqxpUVD2u7sa&#10;BeOfv+PateU5D2FzWOyPp8n3+0mpt174+gThKfj/8Ite6ciN4fk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J47EAAAA2wAAAA8AAAAAAAAAAAAAAAAAmAIAAGRycy9k&#10;b3ducmV2LnhtbFBLBQYAAAAABAAEAPUAAACJAwAAAAA=&#10;" path="m4341,l,,,194r4341,l4341,r,xe" fillcolor="red" stroked="f">
                <v:path arrowok="t" o:connecttype="custom" o:connectlocs="4341,0;0,0;0,194;4341,194;4341,0;4341,0" o:connectangles="0,0,0,0,0,0"/>
              </v:shape>
              <v:shape id="Figura a mano libera 224" o:spid="_x0000_s1035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6AcYA&#10;AADbAAAADwAAAGRycy9kb3ducmV2LnhtbESP3WrCQBSE74W+w3IKvZG6sai0qatIf1AQCVWht4fd&#10;0yQ1ezZk1xjf3hUEL4eZ+YaZzjtbiZYaXzpWMBwkIIi1MyXnCva77+dXED4gG6wck4IzeZjPHnpT&#10;TI078Q+125CLCGGfooIihDqV0uuCLPqBq4mj9+caiyHKJpemwVOE20q+JMlEWiw5LhRY00dB+rA9&#10;WgVvx9WOluv9568uM/216cv/Q9Yq9fTYLd5BBOrCPXxrr4yC0Ri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H6AcYAAADbAAAADwAAAAAAAAAAAAAAAACYAgAAZHJz&#10;L2Rvd25yZXYueG1sUEsFBgAAAAAEAAQA9QAAAIsDAAAAAA==&#10;" path="m265,196l,305,,108,265,r,196l265,196r,xe" fillcolor="windowText" stroked="f">
                <v:path arrowok="t" o:connecttype="custom" o:connectlocs="265,196;0,305;0,108;265,0;265,196;265,196;265,196" o:connectangles="0,0,0,0,0,0,0"/>
              </v:shape>
              <v:shape id="Figura a mano libera 225" o:spid="_x0000_s1036" style="position:absolute;left:4076;top:104;width:807;height:201;visibility:visible;mso-wrap-style:square;v-text-anchor:top" coordsize="807,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gNsEA&#10;AADbAAAADwAAAGRycy9kb3ducmV2LnhtbESPQYvCMBSE7wv+h/CEvW1Tl0WWaioiCiJedPX+TJ5t&#10;afNSm6zWf28EweMwM98w01lvG3GlzleOFYySFASxdqbiQsHhb/X1C8IHZIONY1JwJw+zfPAxxcy4&#10;G+/oug+FiBD2GSooQ2gzKb0uyaJPXEscvbPrLIYou0KaDm8Rbhv5naZjabHiuFBiS4uSdL3/twpq&#10;vd1oTC++X+qTn2/lyC3PR6U+h/18AiJQH97hV3ttFPyM4fkl/g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UIDbBAAAA2wAAAA8AAAAAAAAAAAAAAAAAmAIAAGRycy9kb3du&#10;cmV2LnhtbFBLBQYAAAAABAAEAPUAAACGAwAAAAA=&#10;" adj="-11796480,,5400" path="m701,l586,,,,,201r586,l701,201,807,101,701,xe" fillcolor="red" stroked="f">
                <v:stroke joinstyle="round"/>
                <v:formulas/>
                <v:path arrowok="t" o:connecttype="custom" o:connectlocs="701,0;586,0;0,0;0,201;586,201;701,201;807,101;701,0" o:connectangles="0,0,0,0,0,0,0,0" textboxrect="0,0,807,201"/>
                <v:textbox>
                  <w:txbxContent>
                    <w:p w14:paraId="055908BF" w14:textId="77777777" w:rsidR="00084CEE" w:rsidRDefault="00084CEE" w:rsidP="00084CEE">
                      <w:pPr>
                        <w:tabs>
                          <w:tab w:val="center" w:pos="4550"/>
                          <w:tab w:val="left" w:pos="5818"/>
                        </w:tabs>
                        <w:ind w:right="260"/>
                        <w:jc w:val="right"/>
                        <w:rPr>
                          <w:color w:val="3B2F2A" w:themeColor="text2" w:themeShade="80"/>
                          <w:sz w:val="24"/>
                          <w:szCs w:val="24"/>
                        </w:rPr>
                      </w:pPr>
                      <w:r w:rsidRPr="00983D2A">
                        <w:rPr>
                          <w:spacing w:val="60"/>
                          <w:sz w:val="24"/>
                          <w:szCs w:val="24"/>
                        </w:rPr>
                        <w:t>Pag</w:t>
                      </w:r>
                      <w:r>
                        <w:rPr>
                          <w:color w:val="B29C93" w:themeColor="text2" w:themeTint="99"/>
                          <w:spacing w:val="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B29C93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="009F51D1">
                        <w:rPr>
                          <w:noProof/>
                          <w:color w:val="59473F" w:themeColor="text2" w:themeShade="BF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t xml:space="preserve"> | 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instrText>NUMPAGES  \* Arabic  \* MERGEFORMAT</w:instrTex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="009F51D1">
                        <w:rPr>
                          <w:noProof/>
                          <w:color w:val="59473F" w:themeColor="text2" w:themeShade="BF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end"/>
                      </w:r>
                    </w:p>
                    <w:p w14:paraId="43B13EE9" w14:textId="77777777" w:rsidR="00084CEE" w:rsidRDefault="00084CEE" w:rsidP="00084CEE">
                      <w:pPr>
                        <w:jc w:val="center"/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182ED1">
      <w:rPr>
        <w:b/>
      </w:rPr>
      <w:t>v</w:t>
    </w:r>
    <w:r w:rsidR="00983D2A" w:rsidRPr="00983D2A">
      <w:rPr>
        <w:b/>
      </w:rPr>
      <w:t>ia Perticara, 50 47521 Cesena (FC)</w:t>
    </w:r>
    <w:r w:rsidR="00983D2A" w:rsidRPr="00983D2A">
      <w:rPr>
        <w:b/>
        <w:lang w:bidi="it-IT"/>
      </w:rPr>
      <w:t xml:space="preserve">     </w:t>
    </w:r>
    <w:r w:rsidR="00983D2A" w:rsidRPr="00983D2A">
      <w:rPr>
        <w:b/>
        <w:noProof/>
        <w:position w:val="-4"/>
        <w:lang w:eastAsia="it-IT"/>
      </w:rPr>
      <w:drawing>
        <wp:inline distT="0" distB="0" distL="0" distR="0" wp14:anchorId="46404546" wp14:editId="2AAE57B6">
          <wp:extent cx="154356" cy="154356"/>
          <wp:effectExtent l="0" t="0" r="0" b="0"/>
          <wp:docPr id="41" name="Elemento grafico 1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lemento grafico 14" descr="Destinatario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3D2A" w:rsidRPr="00983D2A">
      <w:rPr>
        <w:b/>
      </w:rPr>
      <w:t>0547-630899</w:t>
    </w:r>
    <w:r w:rsidR="00983D2A" w:rsidRPr="00983D2A">
      <w:rPr>
        <w:b/>
        <w:lang w:bidi="it-IT"/>
      </w:rPr>
      <w:t xml:space="preserve">           </w:t>
    </w:r>
    <w:r w:rsidR="00983D2A" w:rsidRPr="00983D2A">
      <w:rPr>
        <w:b/>
      </w:rPr>
      <w:t xml:space="preserve">   info@palestracorpus.it    palestracorpus@pec.it</w:t>
    </w:r>
  </w:p>
  <w:p w14:paraId="0647D3C8" w14:textId="77777777" w:rsidR="00084CEE" w:rsidRDefault="00084CE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1C1F4" w14:textId="77777777" w:rsidR="00983D2A" w:rsidRPr="00983D2A" w:rsidRDefault="00983D2A" w:rsidP="00983D2A">
    <w:pPr>
      <w:pStyle w:val="Pidipagina"/>
      <w:ind w:left="0"/>
      <w:rPr>
        <w:b/>
        <w:lang w:bidi="it-IT"/>
      </w:rPr>
    </w:pPr>
    <w:r w:rsidRPr="00983D2A">
      <w:rPr>
        <w:b/>
        <w:noProof/>
        <w:position w:val="-6"/>
        <w:lang w:eastAsia="it-IT"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0D06A3B6" wp14:editId="52C3383C">
              <wp:simplePos x="0" y="0"/>
              <wp:positionH relativeFrom="page">
                <wp:align>left</wp:align>
              </wp:positionH>
              <wp:positionV relativeFrom="paragraph">
                <wp:posOffset>12065</wp:posOffset>
              </wp:positionV>
              <wp:extent cx="7792720" cy="512426"/>
              <wp:effectExtent l="0" t="0" r="0" b="2540"/>
              <wp:wrapNone/>
              <wp:docPr id="30" name="Gruppo 22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2720" cy="512426"/>
                        <a:chOff x="0" y="-18"/>
                        <a:chExt cx="4909" cy="323"/>
                      </a:xfrm>
                    </wpg:grpSpPr>
                    <wps:wsp>
                      <wps:cNvPr id="31" name="Figura a mano libera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igura a mano libera 223"/>
                      <wps:cNvSpPr>
                        <a:spLocks/>
                      </wps:cNvSpPr>
                      <wps:spPr bwMode="auto">
                        <a:xfrm>
                          <a:off x="0" y="-18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igura a mano libera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igura a mano libera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1EBD8" w14:textId="77777777" w:rsidR="00983D2A" w:rsidRDefault="00983D2A" w:rsidP="00983D2A">
                            <w:pPr>
                              <w:tabs>
                                <w:tab w:val="center" w:pos="4550"/>
                                <w:tab w:val="left" w:pos="5818"/>
                              </w:tabs>
                              <w:ind w:right="260"/>
                              <w:jc w:val="right"/>
                              <w:rPr>
                                <w:color w:val="3B2F2A" w:themeColor="text2" w:themeShade="80"/>
                                <w:sz w:val="24"/>
                                <w:szCs w:val="24"/>
                              </w:rPr>
                            </w:pPr>
                            <w:r w:rsidRPr="00983D2A">
                              <w:rPr>
                                <w:spacing w:val="60"/>
                                <w:sz w:val="24"/>
                                <w:szCs w:val="24"/>
                              </w:rPr>
                              <w:t>Pag</w:t>
                            </w:r>
                            <w:r>
                              <w:rPr>
                                <w:color w:val="B29C93" w:themeColor="text2" w:themeTint="99"/>
                                <w:spacing w:val="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B29C93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F51D1">
                              <w:rPr>
                                <w:noProof/>
                                <w:color w:val="59473F" w:themeColor="text2" w:themeShade="BF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instrText>NUMPAGES  \* Arabic  \* MERGEFORMAT</w:instrTex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F51D1">
                              <w:rPr>
                                <w:noProof/>
                                <w:color w:val="59473F" w:themeColor="text2" w:themeShade="BF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59473F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27A1B176" w14:textId="77777777" w:rsidR="00983D2A" w:rsidRDefault="00983D2A" w:rsidP="00983D2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06A3B6" id="_x0000_s1038" style="position:absolute;margin-left:0;margin-top:.95pt;width:613.6pt;height:40.35pt;z-index:-251618304;mso-position-horizontal:left;mso-position-horizontal-relative:page;mso-height-relative:margin" coordorigin=",-18" coordsize="4909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">
              <v:shape id="Figura a mano libera 222" o:spid="_x0000_s1039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FVMUA&#10;AADbAAAADwAAAGRycy9kb3ducmV2LnhtbESPQWvCQBSE7wX/w/KE3pqNlRaJrkFbW4q9aBS8PrLP&#10;JCT7Ns2umvz7rlDocZiZb5hF2ptGXKlzlWUFkygGQZxbXXGh4Hj4eJqBcB5ZY2OZFAzkIF2OHhaY&#10;aHvjPV0zX4gAYZeggtL7NpHS5SUZdJFtiYN3tp1BH2RXSN3hLcBNI5/j+FUarDgslNjSW0l5nV2M&#10;girb7s7D/tPRy+nifvr3jfxe10o9jvvVHISn3v+H/9pfWsF0Avc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kVUxQAAANsAAAAPAAAAAAAAAAAAAAAAAJgCAABkcnMv&#10;ZG93bnJldi54bWxQSwUGAAAAAAQABAD1AAAAigMAAAAA&#10;" path="m693,l586,,,,,201r586,l693,201,799,101,693,xe" fillcolor="#7ba79d" stroked="f">
                <v:path arrowok="t" o:connecttype="custom" o:connectlocs="693,0;586,0;0,0;0,201;586,201;693,201;799,101;693,0" o:connectangles="0,0,0,0,0,0,0,0"/>
              </v:shape>
              <v:shape id="Figura a mano libera 223" o:spid="_x0000_s1040" style="position:absolute;top:-18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pHMQA&#10;AADbAAAADwAAAGRycy9kb3ducmV2LnhtbESPW2sCMRSE3wv9D+EU+laz9YasRhFBsBQE76/HzXF3&#10;6eZk2aRr9Nc3BcHHYWa+YSazYCrRUuNKywo+OwkI4szqknMF+93yYwTCeWSNlWVScCMHs+nrywRT&#10;ba+8oXbrcxEh7FJUUHhfp1K6rCCDrmNr4uhdbGPQR9nkUjd4jXBTyW6SDKXBkuNCgTUtCsp+tr9G&#10;Qf9wP365tjznIaz3i93xNPwenJR6fwvzMQhPwT/Dj/ZKK+h14f9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aRzEAAAA2wAAAA8AAAAAAAAAAAAAAAAAmAIAAGRycy9k&#10;b3ducmV2LnhtbFBLBQYAAAAABAAEAPUAAACJAwAAAAA=&#10;" path="m4341,l,,,194r4341,l4341,r,xe" fillcolor="red" stroked="f">
                <v:path arrowok="t" o:connecttype="custom" o:connectlocs="4341,0;0,0;0,194;4341,194;4341,0;4341,0" o:connectangles="0,0,0,0,0,0"/>
              </v:shape>
              <v:shape id="Figura a mano libera 224" o:spid="_x0000_s1041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0k8UA&#10;AADbAAAADwAAAGRycy9kb3ducmV2LnhtbESPQWvCQBSE70L/w/IKXqTZqCBt6irFVhSKSDXQ62P3&#10;NUnNvg3ZNcZ/7xaEHoeZ+YaZL3tbi45aXzlWME5SEMTamYoLBflx/fQMwgdkg7VjUnAlD8vFw2CO&#10;mXEX/qLuEAoRIewzVFCG0GRSel2SRZ+4hjh6P661GKJsC2lavES4reUkTWfSYsVxocSGViXp0+Fs&#10;Fbyct0fafObv37ra64/dSP6e9p1Sw8f+7RVEoD78h+/trVEwncL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rSTxQAAANsAAAAPAAAAAAAAAAAAAAAAAJgCAABkcnMv&#10;ZG93bnJldi54bWxQSwUGAAAAAAQABAD1AAAAigMAAAAA&#10;" path="m265,196l,305,,108,265,r,196l265,196r,xe" fillcolor="windowText" stroked="f">
                <v:path arrowok="t" o:connecttype="custom" o:connectlocs="265,196;0,305;0,108;265,0;265,196;265,196;265,196" o:connectangles="0,0,0,0,0,0,0"/>
              </v:shape>
              <v:shape id="Figura a mano libera 225" o:spid="_x0000_s1042" style="position:absolute;left:4076;top:104;width:807;height:201;visibility:visible;mso-wrap-style:square;v-text-anchor:top" coordsize="807,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op8IA&#10;AADbAAAADwAAAGRycy9kb3ducmV2LnhtbESPT2sCMRTE74V+h/AEb92sbRFZN4oUhSJe/NP7a/Lc&#10;Xdy8bJOo67c3BcHjMDO/Ycp5b1txIR8axwpGWQ6CWDvTcKXgsF+9TUCEiGywdUwKbhRgPnt9KbEw&#10;7spbuuxiJRKEQ4EK6hi7Qsqga7IYMtcRJ+/ovMWYpK+k8XhNcNvK9zwfS4sNp4UaO/qqSZ92Z6vg&#10;pDdrjflf6Jf6Nyw2cuSWxx+lhoN+MQURqY/P8KP9bRR8fML/l/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GinwgAAANsAAAAPAAAAAAAAAAAAAAAAAJgCAABkcnMvZG93&#10;bnJldi54bWxQSwUGAAAAAAQABAD1AAAAhwMAAAAA&#10;" adj="-11796480,,5400" path="m701,l586,,,,,201r586,l701,201,807,101,701,xe" fillcolor="red" stroked="f">
                <v:stroke joinstyle="round"/>
                <v:formulas/>
                <v:path arrowok="t" o:connecttype="custom" o:connectlocs="701,0;586,0;0,0;0,201;586,201;701,201;807,101;701,0" o:connectangles="0,0,0,0,0,0,0,0" textboxrect="0,0,807,201"/>
                <v:textbox>
                  <w:txbxContent>
                    <w:p w14:paraId="6061EBD8" w14:textId="77777777" w:rsidR="00983D2A" w:rsidRDefault="00983D2A" w:rsidP="00983D2A">
                      <w:pPr>
                        <w:tabs>
                          <w:tab w:val="center" w:pos="4550"/>
                          <w:tab w:val="left" w:pos="5818"/>
                        </w:tabs>
                        <w:ind w:right="260"/>
                        <w:jc w:val="right"/>
                        <w:rPr>
                          <w:color w:val="3B2F2A" w:themeColor="text2" w:themeShade="80"/>
                          <w:sz w:val="24"/>
                          <w:szCs w:val="24"/>
                        </w:rPr>
                      </w:pPr>
                      <w:r w:rsidRPr="00983D2A">
                        <w:rPr>
                          <w:spacing w:val="60"/>
                          <w:sz w:val="24"/>
                          <w:szCs w:val="24"/>
                        </w:rPr>
                        <w:t>Pag</w:t>
                      </w:r>
                      <w:r>
                        <w:rPr>
                          <w:color w:val="B29C93" w:themeColor="text2" w:themeTint="99"/>
                          <w:spacing w:val="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B29C93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="009F51D1">
                        <w:rPr>
                          <w:noProof/>
                          <w:color w:val="59473F" w:themeColor="text2" w:themeShade="BF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t xml:space="preserve"> | 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instrText>NUMPAGES  \* Arabic  \* MERGEFORMAT</w:instrTex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="009F51D1">
                        <w:rPr>
                          <w:noProof/>
                          <w:color w:val="59473F" w:themeColor="text2" w:themeShade="BF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59473F" w:themeColor="text2" w:themeShade="BF"/>
                          <w:sz w:val="24"/>
                          <w:szCs w:val="24"/>
                        </w:rPr>
                        <w:fldChar w:fldCharType="end"/>
                      </w:r>
                    </w:p>
                    <w:p w14:paraId="27A1B176" w14:textId="77777777" w:rsidR="00983D2A" w:rsidRDefault="00983D2A" w:rsidP="00983D2A">
                      <w:pPr>
                        <w:jc w:val="center"/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983D2A">
      <w:rPr>
        <w:b/>
      </w:rPr>
      <w:t>Via Perticara, 50 47521 Cesena (FC)</w:t>
    </w:r>
    <w:r w:rsidRPr="00983D2A">
      <w:rPr>
        <w:b/>
        <w:lang w:bidi="it-IT"/>
      </w:rPr>
      <w:t xml:space="preserve">     </w:t>
    </w:r>
    <w:r w:rsidRPr="00983D2A">
      <w:rPr>
        <w:b/>
        <w:noProof/>
        <w:position w:val="-4"/>
        <w:lang w:eastAsia="it-IT"/>
      </w:rPr>
      <w:drawing>
        <wp:inline distT="0" distB="0" distL="0" distR="0" wp14:anchorId="26513BB4" wp14:editId="156C1D11">
          <wp:extent cx="154356" cy="154356"/>
          <wp:effectExtent l="0" t="0" r="0" b="0"/>
          <wp:docPr id="35" name="Elemento grafico 1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lemento grafico 14" descr="Destinatario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83D2A">
      <w:rPr>
        <w:b/>
      </w:rPr>
      <w:t>0547-630899</w:t>
    </w:r>
    <w:r w:rsidRPr="00983D2A">
      <w:rPr>
        <w:b/>
        <w:lang w:bidi="it-IT"/>
      </w:rPr>
      <w:t xml:space="preserve">           </w:t>
    </w:r>
    <w:r w:rsidRPr="00983D2A">
      <w:rPr>
        <w:b/>
      </w:rPr>
      <w:t xml:space="preserve">   info@palestracorpus.it    palestracorpus@pec.it</w:t>
    </w:r>
  </w:p>
  <w:p w14:paraId="12DA9EA3" w14:textId="77777777" w:rsidR="00AE351B" w:rsidRDefault="00AE351B" w:rsidP="00AE351B">
    <w:pPr>
      <w:tabs>
        <w:tab w:val="left" w:pos="5925"/>
      </w:tabs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36C37" w14:textId="77777777" w:rsidR="003879D2" w:rsidRDefault="003879D2" w:rsidP="001C66AD">
      <w:pPr>
        <w:spacing w:after="0" w:line="240" w:lineRule="auto"/>
      </w:pPr>
      <w:r>
        <w:separator/>
      </w:r>
    </w:p>
  </w:footnote>
  <w:footnote w:type="continuationSeparator" w:id="0">
    <w:p w14:paraId="3E38E1F6" w14:textId="77777777" w:rsidR="003879D2" w:rsidRDefault="003879D2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37B" w14:textId="77777777" w:rsidR="00983D2A" w:rsidRDefault="00D04A9D">
    <w:pPr>
      <w:pStyle w:val="Intestazione"/>
    </w:pPr>
    <w:r w:rsidRPr="00983D2A">
      <w:rPr>
        <w:b w:val="0"/>
        <w:color w:val="FFFFFF" w:themeColor="background1"/>
        <w:position w:val="-6"/>
        <w:lang w:eastAsia="it-IT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57C7C7A8" wp14:editId="26435C23">
              <wp:simplePos x="0" y="0"/>
              <wp:positionH relativeFrom="page">
                <wp:align>left</wp:align>
              </wp:positionH>
              <wp:positionV relativeFrom="paragraph">
                <wp:posOffset>-318495</wp:posOffset>
              </wp:positionV>
              <wp:extent cx="7792720" cy="512426"/>
              <wp:effectExtent l="0" t="0" r="0" b="2540"/>
              <wp:wrapNone/>
              <wp:docPr id="47" name="Gruppo 22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2720" cy="512426"/>
                        <a:chOff x="0" y="-18"/>
                        <a:chExt cx="4909" cy="323"/>
                      </a:xfrm>
                    </wpg:grpSpPr>
                    <wps:wsp>
                      <wps:cNvPr id="48" name="Figura a mano libera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Figura a mano libera 223"/>
                      <wps:cNvSpPr>
                        <a:spLocks/>
                      </wps:cNvSpPr>
                      <wps:spPr bwMode="auto">
                        <a:xfrm>
                          <a:off x="0" y="-18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igura a mano libera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igura a mano libera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751AB" w14:textId="77777777" w:rsidR="00D04A9D" w:rsidRDefault="00D04A9D" w:rsidP="00D04A9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7C7A8" id="Gruppo 221" o:spid="_x0000_s1026" style="position:absolute;margin-left:0;margin-top:-25.1pt;width:613.6pt;height:40.35pt;z-index:-251614208;mso-position-horizontal:left;mso-position-horizontal-relative:page;mso-height-relative:margin" coordorigin=",-18" coordsize="4909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">
              <v:shape id="Figura a mano libera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ftMAA&#10;AADbAAAADwAAAGRycy9kb3ducmV2LnhtbERPy4rCMBTdC/MP4QrubKqoDNUoM74YdKMdYbaX5toW&#10;m5vaRK1/P1kILg/nPVu0phJ3alxpWcEgikEQZ1aXnCs4/W76nyCcR9ZYWSYFT3KwmH90Zpho++Aj&#10;3VOfixDCLkEFhfd1IqXLCjLoIlsTB+5sG4M+wCaXusFHCDeVHMbxRBosOTQUWNOyoOyS3oyCMt0d&#10;zs/j1tH47+au7Wot998XpXrd9msKwlPr3+KX+0crGIWx4Uv4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qftMAAAADbAAAADwAAAAAAAAAAAAAAAACYAgAAZHJzL2Rvd25y&#10;ZXYueG1sUEsFBgAAAAAEAAQA9QAAAIUDAAAAAA==&#10;" path="m693,l586,,,,,201r586,l693,201,799,101,693,xe" fillcolor="#7ba79d" stroked="f">
                <v:path arrowok="t" o:connecttype="custom" o:connectlocs="693,0;586,0;0,0;0,201;586,201;693,201;799,101;693,0" o:connectangles="0,0,0,0,0,0,0,0"/>
              </v:shape>
              <v:shape id="Figura a mano libera 223" o:spid="_x0000_s1028" style="position:absolute;top:-18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IEMQA&#10;AADbAAAADwAAAGRycy9kb3ducmV2LnhtbESP3WoCMRSE7wXfIRzBO80qKroaRYRCi1Cov7fHzXF3&#10;cXOybNI17dM3hUIvh5lvhlltgqlES40rLSsYDRMQxJnVJecKTseXwRyE88gaK8uk4IscbNbdzgpT&#10;bZ/8Qe3B5yKWsEtRQeF9nUrpsoIMuqGtiaN3t41BH2WTS93gM5abSo6TZCYNlhwXCqxpV1D2OHwa&#10;BZPz9+XNteUtD+H9tDterrP99KpUvxe2SxCegv8P/9GvOnIL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aiBDEAAAA2wAAAA8AAAAAAAAAAAAAAAAAmAIAAGRycy9k&#10;b3ducmV2LnhtbFBLBQYAAAAABAAEAPUAAACJAwAAAAA=&#10;" path="m4341,l,,,194r4341,l4341,r,xe" fillcolor="red" stroked="f">
                <v:path arrowok="t" o:connecttype="custom" o:connectlocs="4341,0;0,0;0,194;4341,194;4341,0;4341,0" o:connectangles="0,0,0,0,0,0"/>
              </v:shape>
              <v:shape id="Figura a mano libera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PRMIA&#10;AADbAAAADwAAAGRycy9kb3ducmV2LnhtbERPW2vCMBR+F/YfwhnsRTTdYGNWYxm7MGFImQq+HpJj&#10;W9uclCbW+u/Ng+Djx3dfZINtRE+drxwreJ4mIIi1MxUXCnbbn8k7CB+QDTaOScGFPGTLh9ECU+PO&#10;/E/9JhQihrBPUUEZQptK6XVJFv3UtcSRO7jOYoiwK6Tp8BzDbSNfkuRNWqw4NpTY0mdJut6crILZ&#10;abWl37/d115Xuf5ej+Wxznulnh6HjzmIQEO4i2/ulVHwGtfHL/E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89EwgAAANsAAAAPAAAAAAAAAAAAAAAAAJgCAABkcnMvZG93&#10;bnJldi54bWxQSwUGAAAAAAQABAD1AAAAhwMAAAAA&#10;" path="m265,196l,305,,108,265,r,196l265,196r,xe" fillcolor="windowText" stroked="f">
                <v:path arrowok="t" o:connecttype="custom" o:connectlocs="265,196;0,305;0,108;265,0;265,196;265,196;265,196" o:connectangles="0,0,0,0,0,0,0"/>
              </v:shape>
              <v:shape id="Figura a mano libera 225" o:spid="_x0000_s1030" style="position:absolute;left:4076;top:104;width:807;height:201;visibility:visible;mso-wrap-style:square;v-text-anchor:top" coordsize="807,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un8EA&#10;AADbAAAADwAAAGRycy9kb3ducmV2LnhtbESPQYvCMBSE7wv+h/CEva1pBUWqsYgoiHhZ3b0/k2db&#10;2rzUJmr3328EweMwM98wi7y3jbhT5yvHCtJRAoJYO1NxoeDntP2agfAB2WDjmBT8kYd8OfhYYGbc&#10;g7/pfgyFiBD2GSooQ2gzKb0uyaIfuZY4ehfXWQxRdoU0HT4i3DZynCRTabHiuFBiS+uSdH28WQW1&#10;Puw1Jlffb/TZrw4ydZvLr1Kfw341BxGoD+/wq70zCiYpPL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kLp/BAAAA2wAAAA8AAAAAAAAAAAAAAAAAmAIAAGRycy9kb3du&#10;cmV2LnhtbFBLBQYAAAAABAAEAPUAAACGAwAAAAA=&#10;" adj="-11796480,,5400" path="m701,l586,,,,,201r586,l701,201,807,101,701,xe" fillcolor="red" stroked="f">
                <v:stroke joinstyle="round"/>
                <v:formulas/>
                <v:path arrowok="t" o:connecttype="custom" o:connectlocs="701,0;586,0;0,0;0,201;586,201;701,201;807,101;701,0" o:connectangles="0,0,0,0,0,0,0,0" textboxrect="0,0,807,201"/>
                <v:textbox>
                  <w:txbxContent>
                    <w:p w14:paraId="54E751AB" w14:textId="77777777" w:rsidR="00D04A9D" w:rsidRDefault="00D04A9D" w:rsidP="00D04A9D">
                      <w:pPr>
                        <w:jc w:val="center"/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ECC2" w14:textId="5695857C" w:rsidR="00907545" w:rsidRDefault="00597371">
    <w:pPr>
      <w:pStyle w:val="Intestazione"/>
    </w:pPr>
    <w:r>
      <w:rPr>
        <w:lang w:eastAsia="it-IT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903668F" wp14:editId="6585A914">
              <wp:simplePos x="0" y="0"/>
              <wp:positionH relativeFrom="margin">
                <wp:posOffset>-866</wp:posOffset>
              </wp:positionH>
              <wp:positionV relativeFrom="paragraph">
                <wp:posOffset>611274</wp:posOffset>
              </wp:positionV>
              <wp:extent cx="2228850" cy="60007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8D03FF" w14:textId="77777777" w:rsidR="002805C4" w:rsidRPr="00687525" w:rsidRDefault="00ED6FAC" w:rsidP="00687525">
                          <w:pPr>
                            <w:spacing w:after="120" w:line="240" w:lineRule="auto"/>
                            <w:contextualSpacing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687525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Palestra che promuove la Salute riconosciuta dalla Regione Emilia Romagna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3668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.05pt;margin-top:48.15pt;width:175.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" filled="f" stroked="f" strokeweight=".5pt">
              <v:textbox>
                <w:txbxContent>
                  <w:p w14:paraId="418D03FF" w14:textId="77777777" w:rsidR="002805C4" w:rsidRPr="00687525" w:rsidRDefault="00ED6FAC" w:rsidP="00687525">
                    <w:pPr>
                      <w:spacing w:after="120" w:line="240" w:lineRule="auto"/>
                      <w:contextualSpacing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687525">
                      <w:rPr>
                        <w:color w:val="FFFFFF" w:themeColor="background1"/>
                        <w:sz w:val="20"/>
                        <w:szCs w:val="20"/>
                      </w:rPr>
                      <w:t>Palestra che promuove la Salute riconosciuta dalla Regione Emilia Romagna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lang w:eastAsia="it-IT"/>
      </w:rPr>
      <w:drawing>
        <wp:anchor distT="0" distB="0" distL="114300" distR="114300" simplePos="0" relativeHeight="251695104" behindDoc="0" locked="0" layoutInCell="1" allowOverlap="1" wp14:anchorId="2A2A912D" wp14:editId="351D2545">
          <wp:simplePos x="0" y="0"/>
          <wp:positionH relativeFrom="margin">
            <wp:posOffset>32327</wp:posOffset>
          </wp:positionH>
          <wp:positionV relativeFrom="paragraph">
            <wp:posOffset>-107315</wp:posOffset>
          </wp:positionV>
          <wp:extent cx="1713230" cy="599440"/>
          <wp:effectExtent l="0" t="0" r="127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it-IT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F63BE10" wp14:editId="412EB70B">
              <wp:simplePos x="0" y="0"/>
              <wp:positionH relativeFrom="margin">
                <wp:align>left</wp:align>
              </wp:positionH>
              <wp:positionV relativeFrom="paragraph">
                <wp:posOffset>-457200</wp:posOffset>
              </wp:positionV>
              <wp:extent cx="1771650" cy="2430422"/>
              <wp:effectExtent l="0" t="0" r="0" b="8255"/>
              <wp:wrapNone/>
              <wp:docPr id="13" name="Gruppo 1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71650" cy="2430422"/>
                        <a:chOff x="411163" y="0"/>
                        <a:chExt cx="1108" cy="1520"/>
                      </a:xfrm>
                    </wpg:grpSpPr>
                    <wps:wsp>
                      <wps:cNvPr id="14" name="Figura a mano libera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igura a mano libera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ADE83" id="Gruppo 13" o:spid="_x0000_s1026" style="position:absolute;margin-left:0;margin-top:-36pt;width:139.5pt;height:191.35pt;z-index:251692032;mso-position-horizontal:left;mso-position-horizontal-relative:margin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">
              <o:lock v:ext="edit" aspectratio="t"/>
              <v:shape id="Figura a mano libera 213" o:spid="_x0000_s1027" style="position:absolute;left:411163;top:48;width:1108;height:1472;visibility:visible;mso-wrap-style:square;v-text-anchor:top" coordsize="1108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gKMMA&#10;AADbAAAADwAAAGRycy9kb3ducmV2LnhtbERPTWvCQBC9C/6HZYTemk2tqE1dpS0UxINg9NLbkJ0m&#10;S7OzaXabRH+9KxS8zeN9zmoz2Fp01HrjWMFTkoIgLpw2XCo4HT8flyB8QNZYOyYFZ/KwWY9HK8y0&#10;6/lAXR5KEUPYZ6igCqHJpPRFRRZ94hriyH271mKIsC2lbrGP4baW0zSdS4uGY0OFDX1UVPzkf1bB&#10;wuXz/aXPza6bfU29ez//vjwbpR4mw9sriEBDuIv/3Vsd58/g9ks8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rgKMMAAADbAAAADwAAAAAAAAAAAAAAAACYAgAAZHJzL2Rv&#10;d25yZXYueG1sUEsFBgAAAAAEAAQA9QAAAIgDAAAAAA==&#10;" path="m,l,1110r553,362l1108,1110,1108,,,xe" fillcolor="black [3213]" stroked="f">
                <v:path arrowok="t" o:connecttype="custom" o:connectlocs="0,0;0,1110;553,1472;1108,1110;1108,0;0,0" o:connectangles="0,0,0,0,0,0"/>
              </v:shape>
              <v:shape id="Figura a mano libera 214" o:spid="_x0000_s1028" style="position:absolute;left:411163;width:1108;height:1472;visibility:visible;mso-wrap-style:square;v-text-anchor:top" coordsize="1108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/vMIA&#10;AADbAAAADwAAAGRycy9kb3ducmV2LnhtbERPTWvCQBC9C/6HZQQvRTcWakt0E0QpSHvRtBdvw+6Y&#10;pM3Oxuxq0n/fLRS8zeN9zjofbCNu1PnasYLFPAFBrJ2puVTw+fE6ewHhA7LBxjEp+CEPeTYerTE1&#10;rucj3YpQihjCPkUFVQhtKqXXFVn0c9cSR+7sOoshwq6UpsM+httGPibJUlqsOTZU2NK2Iv1dXK2C&#10;Xj7s6uL9tPh601d9eT7oXpZeqelk2KxABBrCXfzv3ps4/wn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X+8wgAAANsAAAAPAAAAAAAAAAAAAAAAAJgCAABkcnMvZG93&#10;bnJldi54bWxQSwUGAAAAAAQABAD1AAAAhwMAAAAA&#10;" path="m,l,1109r553,363l1108,1109,1108,,,xe" fillcolor="red" stroked="f">
                <v:path arrowok="t" o:connecttype="custom" o:connectlocs="0,0;0,1109;553,1472;1108,1109;1108,0;0,0" o:connectangles="0,0,0,0,0,0"/>
              </v:shape>
              <w10:wrap anchorx="margin"/>
            </v:group>
          </w:pict>
        </mc:Fallback>
      </mc:AlternateContent>
    </w:r>
    <w:r w:rsidR="00B10CFB">
      <w:rPr>
        <w:lang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D67AD51" wp14:editId="0D70F237">
              <wp:simplePos x="0" y="0"/>
              <wp:positionH relativeFrom="column">
                <wp:posOffset>-1031875</wp:posOffset>
              </wp:positionH>
              <wp:positionV relativeFrom="paragraph">
                <wp:posOffset>-466090</wp:posOffset>
              </wp:positionV>
              <wp:extent cx="7870190" cy="1795145"/>
              <wp:effectExtent l="0" t="0" r="0" b="0"/>
              <wp:wrapNone/>
              <wp:docPr id="11" name="Figura a mano libera 218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2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948E57B" id="Figura a mano libera 218" o:spid="_x0000_s1026" style="position:absolute;margin-left:-81.25pt;margin-top:-36.7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" path="m,l,10000,10000,462,10432,,,xe" fillcolor="#ebddc3 [3214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="00B10CFB" w:rsidRPr="00B10CFB">
      <w:rPr>
        <w:color w:val="FF0000"/>
        <w:lang w:eastAsia="it-IT"/>
      </w:rPr>
      <w:drawing>
        <wp:anchor distT="0" distB="0" distL="114300" distR="114300" simplePos="0" relativeHeight="251689984" behindDoc="0" locked="0" layoutInCell="1" allowOverlap="1" wp14:anchorId="4108F023" wp14:editId="13156ABA">
          <wp:simplePos x="0" y="0"/>
          <wp:positionH relativeFrom="column">
            <wp:posOffset>-1029335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27" name="Immagine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94E12D8-4414-4930-8497-889D66466FEE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w:rPr>
        <w:lang w:eastAsia="it-IT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BE89CEA" wp14:editId="75D87B7F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0" b="0"/>
              <wp:wrapNone/>
              <wp:docPr id="12" name="Figura a mano libera 218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872D1E9" id="Figura a mano libera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" path="m,l,1168,4908,54r,-54l,xe" fillcolor="black [3213]" stroked="f">
              <v:path arrowok="t" o:connecttype="custom" o:connectlocs="0,0;0,1854200;7791450,85725;7791450,0;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681300C"/>
    <w:multiLevelType w:val="hybridMultilevel"/>
    <w:tmpl w:val="3DA07222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00D7DA5"/>
    <w:multiLevelType w:val="hybridMultilevel"/>
    <w:tmpl w:val="D4A075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22A47"/>
    <w:multiLevelType w:val="hybridMultilevel"/>
    <w:tmpl w:val="3BEA1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A7B36"/>
    <w:multiLevelType w:val="hybridMultilevel"/>
    <w:tmpl w:val="7E726A24"/>
    <w:lvl w:ilvl="0" w:tplc="A128E67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AD7230"/>
    <w:multiLevelType w:val="hybridMultilevel"/>
    <w:tmpl w:val="A1D6345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>
    <w:nsid w:val="4045471F"/>
    <w:multiLevelType w:val="hybridMultilevel"/>
    <w:tmpl w:val="35B2527E"/>
    <w:lvl w:ilvl="0" w:tplc="A128E67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744EE"/>
    <w:multiLevelType w:val="hybridMultilevel"/>
    <w:tmpl w:val="4F503E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95CDD"/>
    <w:multiLevelType w:val="hybridMultilevel"/>
    <w:tmpl w:val="2CFAE250"/>
    <w:lvl w:ilvl="0" w:tplc="A128E67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660057"/>
    <w:multiLevelType w:val="hybridMultilevel"/>
    <w:tmpl w:val="6B7018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749A0"/>
    <w:multiLevelType w:val="hybridMultilevel"/>
    <w:tmpl w:val="8C8656A8"/>
    <w:lvl w:ilvl="0" w:tplc="A128E678">
      <w:numFmt w:val="bullet"/>
      <w:lvlText w:val="-"/>
      <w:lvlJc w:val="left"/>
      <w:pPr>
        <w:ind w:left="1800" w:hanging="360"/>
      </w:pPr>
      <w:rPr>
        <w:rFonts w:ascii="Candara" w:eastAsiaTheme="minorHAnsi" w:hAnsi="Candara" w:cstheme="minorBidi" w:hint="default"/>
      </w:rPr>
    </w:lvl>
    <w:lvl w:ilvl="1" w:tplc="0410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F7B0E"/>
    <w:multiLevelType w:val="multilevel"/>
    <w:tmpl w:val="E990C79C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6AAC1F7A"/>
    <w:multiLevelType w:val="hybridMultilevel"/>
    <w:tmpl w:val="6CE648E2"/>
    <w:lvl w:ilvl="0" w:tplc="0410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>
    <w:nsid w:val="7A723BCF"/>
    <w:multiLevelType w:val="hybridMultilevel"/>
    <w:tmpl w:val="307A37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7C077D71"/>
    <w:multiLevelType w:val="hybridMultilevel"/>
    <w:tmpl w:val="2BFE02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6"/>
  </w:num>
  <w:num w:numId="4">
    <w:abstractNumId w:val="20"/>
  </w:num>
  <w:num w:numId="5">
    <w:abstractNumId w:val="21"/>
  </w:num>
  <w:num w:numId="6">
    <w:abstractNumId w:val="31"/>
  </w:num>
  <w:num w:numId="7">
    <w:abstractNumId w:val="11"/>
  </w:num>
  <w:num w:numId="8">
    <w:abstractNumId w:val="17"/>
  </w:num>
  <w:num w:numId="9">
    <w:abstractNumId w:val="29"/>
  </w:num>
  <w:num w:numId="10">
    <w:abstractNumId w:val="6"/>
  </w:num>
  <w:num w:numId="11">
    <w:abstractNumId w:val="10"/>
  </w:num>
  <w:num w:numId="12">
    <w:abstractNumId w:val="2"/>
  </w:num>
  <w:num w:numId="13">
    <w:abstractNumId w:val="7"/>
  </w:num>
  <w:num w:numId="14">
    <w:abstractNumId w:val="15"/>
  </w:num>
  <w:num w:numId="15">
    <w:abstractNumId w:val="14"/>
  </w:num>
  <w:num w:numId="16">
    <w:abstractNumId w:val="27"/>
  </w:num>
  <w:num w:numId="17">
    <w:abstractNumId w:val="8"/>
  </w:num>
  <w:num w:numId="18">
    <w:abstractNumId w:val="35"/>
  </w:num>
  <w:num w:numId="19">
    <w:abstractNumId w:val="30"/>
  </w:num>
  <w:num w:numId="20">
    <w:abstractNumId w:val="22"/>
  </w:num>
  <w:num w:numId="21">
    <w:abstractNumId w:val="33"/>
  </w:num>
  <w:num w:numId="22">
    <w:abstractNumId w:val="9"/>
  </w:num>
  <w:num w:numId="23">
    <w:abstractNumId w:val="0"/>
  </w:num>
  <w:num w:numId="24">
    <w:abstractNumId w:val="27"/>
  </w:num>
  <w:num w:numId="25">
    <w:abstractNumId w:val="27"/>
  </w:num>
  <w:num w:numId="26">
    <w:abstractNumId w:val="27"/>
  </w:num>
  <w:num w:numId="27">
    <w:abstractNumId w:val="27"/>
  </w:num>
  <w:num w:numId="28">
    <w:abstractNumId w:val="26"/>
  </w:num>
  <w:num w:numId="29">
    <w:abstractNumId w:val="34"/>
  </w:num>
  <w:num w:numId="30">
    <w:abstractNumId w:val="12"/>
  </w:num>
  <w:num w:numId="31">
    <w:abstractNumId w:val="1"/>
  </w:num>
  <w:num w:numId="32">
    <w:abstractNumId w:val="32"/>
  </w:num>
  <w:num w:numId="33">
    <w:abstractNumId w:val="23"/>
  </w:num>
  <w:num w:numId="34">
    <w:abstractNumId w:val="19"/>
  </w:num>
  <w:num w:numId="35">
    <w:abstractNumId w:val="16"/>
  </w:num>
  <w:num w:numId="36">
    <w:abstractNumId w:val="25"/>
  </w:num>
  <w:num w:numId="37">
    <w:abstractNumId w:val="5"/>
  </w:num>
  <w:num w:numId="38">
    <w:abstractNumId w:val="3"/>
  </w:num>
  <w:num w:numId="39">
    <w:abstractNumId w:val="28"/>
  </w:num>
  <w:num w:numId="40">
    <w:abstractNumId w:val="4"/>
  </w:num>
  <w:num w:numId="41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E7"/>
    <w:rsid w:val="00004877"/>
    <w:rsid w:val="00020F8E"/>
    <w:rsid w:val="00026963"/>
    <w:rsid w:val="00052382"/>
    <w:rsid w:val="0006568A"/>
    <w:rsid w:val="00071B1F"/>
    <w:rsid w:val="000738F9"/>
    <w:rsid w:val="00076F0F"/>
    <w:rsid w:val="00084253"/>
    <w:rsid w:val="00084CEE"/>
    <w:rsid w:val="000D1D72"/>
    <w:rsid w:val="000D1F49"/>
    <w:rsid w:val="000E0945"/>
    <w:rsid w:val="00111EAB"/>
    <w:rsid w:val="001632C0"/>
    <w:rsid w:val="001727CA"/>
    <w:rsid w:val="001730E7"/>
    <w:rsid w:val="00174918"/>
    <w:rsid w:val="00182C3C"/>
    <w:rsid w:val="00182ED1"/>
    <w:rsid w:val="00183230"/>
    <w:rsid w:val="001954EB"/>
    <w:rsid w:val="001A13D5"/>
    <w:rsid w:val="001A7B65"/>
    <w:rsid w:val="001B0B3A"/>
    <w:rsid w:val="001C171C"/>
    <w:rsid w:val="001C66AD"/>
    <w:rsid w:val="001E7FCD"/>
    <w:rsid w:val="00230D29"/>
    <w:rsid w:val="00237F8E"/>
    <w:rsid w:val="00265D5D"/>
    <w:rsid w:val="002702B4"/>
    <w:rsid w:val="002805C4"/>
    <w:rsid w:val="00281248"/>
    <w:rsid w:val="00286431"/>
    <w:rsid w:val="00296184"/>
    <w:rsid w:val="002963B8"/>
    <w:rsid w:val="002A4125"/>
    <w:rsid w:val="002B4193"/>
    <w:rsid w:val="002C56E6"/>
    <w:rsid w:val="002D71D9"/>
    <w:rsid w:val="0030094E"/>
    <w:rsid w:val="00330E88"/>
    <w:rsid w:val="00333577"/>
    <w:rsid w:val="00340031"/>
    <w:rsid w:val="00344445"/>
    <w:rsid w:val="00361E11"/>
    <w:rsid w:val="0038636F"/>
    <w:rsid w:val="003879D2"/>
    <w:rsid w:val="003A46CD"/>
    <w:rsid w:val="003D03E3"/>
    <w:rsid w:val="0040090B"/>
    <w:rsid w:val="004010EA"/>
    <w:rsid w:val="00401896"/>
    <w:rsid w:val="00405235"/>
    <w:rsid w:val="00410E09"/>
    <w:rsid w:val="00421260"/>
    <w:rsid w:val="00433D57"/>
    <w:rsid w:val="00453C1A"/>
    <w:rsid w:val="0046302A"/>
    <w:rsid w:val="004647C0"/>
    <w:rsid w:val="00487D2D"/>
    <w:rsid w:val="004C7992"/>
    <w:rsid w:val="004D5D62"/>
    <w:rsid w:val="00504AA9"/>
    <w:rsid w:val="0051084C"/>
    <w:rsid w:val="005112D0"/>
    <w:rsid w:val="00533D86"/>
    <w:rsid w:val="00551763"/>
    <w:rsid w:val="00555681"/>
    <w:rsid w:val="005733A6"/>
    <w:rsid w:val="00577E06"/>
    <w:rsid w:val="0058253A"/>
    <w:rsid w:val="005927A9"/>
    <w:rsid w:val="00597371"/>
    <w:rsid w:val="005A3BF7"/>
    <w:rsid w:val="005A4534"/>
    <w:rsid w:val="005D0FEC"/>
    <w:rsid w:val="005D160E"/>
    <w:rsid w:val="005D6AB6"/>
    <w:rsid w:val="005F2035"/>
    <w:rsid w:val="005F7990"/>
    <w:rsid w:val="00622682"/>
    <w:rsid w:val="00630B7F"/>
    <w:rsid w:val="00631637"/>
    <w:rsid w:val="006356AF"/>
    <w:rsid w:val="0063739C"/>
    <w:rsid w:val="006409D1"/>
    <w:rsid w:val="006502EA"/>
    <w:rsid w:val="00657C4F"/>
    <w:rsid w:val="00686ED4"/>
    <w:rsid w:val="00687525"/>
    <w:rsid w:val="006B248A"/>
    <w:rsid w:val="006B72E1"/>
    <w:rsid w:val="006D7115"/>
    <w:rsid w:val="00703BBA"/>
    <w:rsid w:val="00743CDA"/>
    <w:rsid w:val="00757631"/>
    <w:rsid w:val="00770F25"/>
    <w:rsid w:val="007736B8"/>
    <w:rsid w:val="00780EE1"/>
    <w:rsid w:val="00782FA3"/>
    <w:rsid w:val="0078498B"/>
    <w:rsid w:val="007A7BCE"/>
    <w:rsid w:val="007B0A85"/>
    <w:rsid w:val="007B2624"/>
    <w:rsid w:val="007B2E52"/>
    <w:rsid w:val="007C6A52"/>
    <w:rsid w:val="008119CC"/>
    <w:rsid w:val="00816D5C"/>
    <w:rsid w:val="0082043E"/>
    <w:rsid w:val="008229B8"/>
    <w:rsid w:val="00831A1B"/>
    <w:rsid w:val="00897331"/>
    <w:rsid w:val="008B467F"/>
    <w:rsid w:val="008C04ED"/>
    <w:rsid w:val="008C0656"/>
    <w:rsid w:val="008E203A"/>
    <w:rsid w:val="00906D5D"/>
    <w:rsid w:val="00907545"/>
    <w:rsid w:val="0091229C"/>
    <w:rsid w:val="00925EC7"/>
    <w:rsid w:val="00926FF7"/>
    <w:rsid w:val="009304D7"/>
    <w:rsid w:val="0093700A"/>
    <w:rsid w:val="00940E73"/>
    <w:rsid w:val="00945945"/>
    <w:rsid w:val="00946B65"/>
    <w:rsid w:val="00950D39"/>
    <w:rsid w:val="0095786A"/>
    <w:rsid w:val="00983D2A"/>
    <w:rsid w:val="0098597D"/>
    <w:rsid w:val="00991FA9"/>
    <w:rsid w:val="009C0F0A"/>
    <w:rsid w:val="009C1E6D"/>
    <w:rsid w:val="009D5D68"/>
    <w:rsid w:val="009E5817"/>
    <w:rsid w:val="009F51D1"/>
    <w:rsid w:val="009F619A"/>
    <w:rsid w:val="009F6DDE"/>
    <w:rsid w:val="00A370A8"/>
    <w:rsid w:val="00A37F18"/>
    <w:rsid w:val="00A46B22"/>
    <w:rsid w:val="00A510BB"/>
    <w:rsid w:val="00A56811"/>
    <w:rsid w:val="00A62630"/>
    <w:rsid w:val="00A73847"/>
    <w:rsid w:val="00A850FD"/>
    <w:rsid w:val="00A90467"/>
    <w:rsid w:val="00A90C8A"/>
    <w:rsid w:val="00AC4202"/>
    <w:rsid w:val="00AC614B"/>
    <w:rsid w:val="00AE0CD0"/>
    <w:rsid w:val="00AE21DC"/>
    <w:rsid w:val="00AE351B"/>
    <w:rsid w:val="00AE3D88"/>
    <w:rsid w:val="00AF0F0E"/>
    <w:rsid w:val="00AF58FE"/>
    <w:rsid w:val="00AF7591"/>
    <w:rsid w:val="00B10CFB"/>
    <w:rsid w:val="00B27589"/>
    <w:rsid w:val="00B46AC8"/>
    <w:rsid w:val="00B50FB9"/>
    <w:rsid w:val="00B804FE"/>
    <w:rsid w:val="00B87884"/>
    <w:rsid w:val="00B9667F"/>
    <w:rsid w:val="00BA5108"/>
    <w:rsid w:val="00BD0923"/>
    <w:rsid w:val="00BD4753"/>
    <w:rsid w:val="00BD5CB1"/>
    <w:rsid w:val="00BE62EE"/>
    <w:rsid w:val="00BE7091"/>
    <w:rsid w:val="00C003BA"/>
    <w:rsid w:val="00C1632E"/>
    <w:rsid w:val="00C33F26"/>
    <w:rsid w:val="00C428B2"/>
    <w:rsid w:val="00C46878"/>
    <w:rsid w:val="00C51116"/>
    <w:rsid w:val="00C82682"/>
    <w:rsid w:val="00C847C4"/>
    <w:rsid w:val="00C9142E"/>
    <w:rsid w:val="00C93478"/>
    <w:rsid w:val="00CB4978"/>
    <w:rsid w:val="00CB4A51"/>
    <w:rsid w:val="00CB5C1C"/>
    <w:rsid w:val="00CD06EB"/>
    <w:rsid w:val="00CD4532"/>
    <w:rsid w:val="00CD47B0"/>
    <w:rsid w:val="00CE6104"/>
    <w:rsid w:val="00CE7918"/>
    <w:rsid w:val="00CF1B89"/>
    <w:rsid w:val="00CF2560"/>
    <w:rsid w:val="00D025DA"/>
    <w:rsid w:val="00D04A9D"/>
    <w:rsid w:val="00D05040"/>
    <w:rsid w:val="00D05D0B"/>
    <w:rsid w:val="00D16163"/>
    <w:rsid w:val="00D22432"/>
    <w:rsid w:val="00D313FF"/>
    <w:rsid w:val="00D50B65"/>
    <w:rsid w:val="00D53EAE"/>
    <w:rsid w:val="00D5653D"/>
    <w:rsid w:val="00D624C0"/>
    <w:rsid w:val="00D629E6"/>
    <w:rsid w:val="00D64E2B"/>
    <w:rsid w:val="00D76391"/>
    <w:rsid w:val="00DB3FAD"/>
    <w:rsid w:val="00DC4732"/>
    <w:rsid w:val="00DE6AE4"/>
    <w:rsid w:val="00DF3CE7"/>
    <w:rsid w:val="00DF5F06"/>
    <w:rsid w:val="00E046B6"/>
    <w:rsid w:val="00E22AF0"/>
    <w:rsid w:val="00E61C09"/>
    <w:rsid w:val="00E66C3D"/>
    <w:rsid w:val="00EB263C"/>
    <w:rsid w:val="00EB3B58"/>
    <w:rsid w:val="00EC7359"/>
    <w:rsid w:val="00ED3371"/>
    <w:rsid w:val="00ED6FAC"/>
    <w:rsid w:val="00EE3054"/>
    <w:rsid w:val="00F00606"/>
    <w:rsid w:val="00F01256"/>
    <w:rsid w:val="00F470AA"/>
    <w:rsid w:val="00FA01D3"/>
    <w:rsid w:val="00FA62AE"/>
    <w:rsid w:val="00FB2457"/>
    <w:rsid w:val="00FC423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904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743CDA"/>
    <w:pPr>
      <w:ind w:right="720"/>
    </w:pPr>
  </w:style>
  <w:style w:type="paragraph" w:styleId="Titolo1">
    <w:name w:val="heading 1"/>
    <w:basedOn w:val="Normale"/>
    <w:link w:val="Titolo1Carattere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699B90" w:themeColor="accent5" w:themeShade="E6"/>
      <w:sz w:val="36"/>
    </w:rPr>
  </w:style>
  <w:style w:type="paragraph" w:styleId="Titolo2">
    <w:name w:val="heading 2"/>
    <w:basedOn w:val="Normale"/>
    <w:link w:val="Titolo2Carattere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699B90" w:themeColor="accent5" w:themeShade="E6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DD8047" w:themeColor="accent2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345C7D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A5AB81" w:themeColor="accent3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A5AB81" w:themeColor="accent3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43CDA"/>
    <w:rPr>
      <w:rFonts w:asciiTheme="majorHAnsi" w:hAnsiTheme="majorHAnsi"/>
      <w:b/>
      <w:color w:val="699B90" w:themeColor="accent5" w:themeShade="E6"/>
      <w:sz w:val="36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743CDA"/>
    <w:rPr>
      <w:rFonts w:asciiTheme="majorHAnsi" w:hAnsiTheme="majorHAnsi"/>
      <w:b/>
      <w:bCs/>
      <w:color w:val="699B90" w:themeColor="accent5" w:themeShade="E6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743CDA"/>
    <w:rPr>
      <w:rFonts w:asciiTheme="majorHAnsi" w:hAnsiTheme="majorHAnsi"/>
      <w:b/>
      <w:bCs/>
      <w:color w:val="DD8047" w:themeColor="accent2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82682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94B6D2" w:themeColor="accent1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C66AD"/>
    <w:rPr>
      <w:b/>
      <w:noProof/>
      <w:color w:val="94B6D2" w:themeColor="accent1"/>
      <w:szCs w:val="24"/>
    </w:rPr>
  </w:style>
  <w:style w:type="paragraph" w:styleId="Pidipagina">
    <w:name w:val="footer"/>
    <w:basedOn w:val="Normale"/>
    <w:link w:val="PidipaginaCarattere"/>
    <w:uiPriority w:val="99"/>
    <w:rsid w:val="000D1D72"/>
    <w:pPr>
      <w:shd w:val="clear" w:color="auto" w:fill="775F55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1D72"/>
    <w:rPr>
      <w:color w:val="FFFFFF" w:themeColor="background1"/>
      <w:sz w:val="18"/>
      <w:szCs w:val="24"/>
      <w:shd w:val="clear" w:color="auto" w:fill="775F55" w:themeFill="text2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unhideWhenUsed/>
    <w:rsid w:val="000D1F49"/>
    <w:rPr>
      <w:color w:val="F7B615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3CDA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3CDA"/>
    <w:rPr>
      <w:rFonts w:asciiTheme="majorHAnsi" w:eastAsiaTheme="majorEastAsia" w:hAnsiTheme="majorHAnsi" w:cstheme="majorBidi"/>
      <w:color w:val="345C7D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3CDA"/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3CDA"/>
    <w:rPr>
      <w:rFonts w:asciiTheme="majorHAnsi" w:eastAsiaTheme="majorEastAsia" w:hAnsiTheme="majorHAnsi" w:cstheme="majorBidi"/>
      <w:color w:val="A5AB81" w:themeColor="accent3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3CDA"/>
    <w:rPr>
      <w:rFonts w:asciiTheme="majorHAnsi" w:eastAsiaTheme="majorEastAsia" w:hAnsiTheme="majorHAnsi" w:cstheme="majorBidi"/>
      <w:i/>
      <w:iCs/>
      <w:color w:val="A5AB81" w:themeColor="accent3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04404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e"/>
    <w:uiPriority w:val="1"/>
    <w:qFormat/>
    <w:rsid w:val="00906D5D"/>
    <w:pPr>
      <w:shd w:val="clear" w:color="auto" w:fill="775F55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36"/>
    </w:rPr>
  </w:style>
  <w:style w:type="paragraph" w:customStyle="1" w:styleId="Indirizzo">
    <w:name w:val="Indirizzo"/>
    <w:basedOn w:val="Normale"/>
    <w:uiPriority w:val="1"/>
    <w:qFormat/>
    <w:rsid w:val="00743CDA"/>
    <w:pPr>
      <w:spacing w:after="0"/>
    </w:pPr>
  </w:style>
  <w:style w:type="paragraph" w:styleId="Data">
    <w:name w:val="Date"/>
    <w:basedOn w:val="Normale"/>
    <w:next w:val="Normale"/>
    <w:link w:val="DataCarattere"/>
    <w:uiPriority w:val="99"/>
    <w:rsid w:val="00EB263C"/>
    <w:pPr>
      <w:spacing w:before="600"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743CDA"/>
    <w:pPr>
      <w:spacing w:line="240" w:lineRule="auto"/>
    </w:pPr>
    <w:rPr>
      <w:i/>
      <w:iCs/>
      <w:color w:val="775F55" w:themeColor="text2"/>
      <w:szCs w:val="18"/>
    </w:rPr>
  </w:style>
  <w:style w:type="character" w:customStyle="1" w:styleId="DataCarattere">
    <w:name w:val="Data Carattere"/>
    <w:basedOn w:val="Carpredefinitoparagrafo"/>
    <w:link w:val="Data"/>
    <w:uiPriority w:val="99"/>
    <w:rsid w:val="00EB263C"/>
  </w:style>
  <w:style w:type="paragraph" w:styleId="Formuladiapertura">
    <w:name w:val="Salutation"/>
    <w:basedOn w:val="Normale"/>
    <w:next w:val="Normale"/>
    <w:link w:val="FormuladiaperturaCarattere"/>
    <w:uiPriority w:val="99"/>
    <w:rsid w:val="001C66AD"/>
    <w:pPr>
      <w:spacing w:before="480" w:after="480"/>
    </w:pPr>
    <w:rPr>
      <w:color w:val="A5AB81" w:themeColor="accent3"/>
      <w:sz w:val="36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1C66AD"/>
    <w:rPr>
      <w:color w:val="A5AB81" w:themeColor="accent3"/>
      <w:sz w:val="36"/>
    </w:rPr>
  </w:style>
  <w:style w:type="paragraph" w:styleId="Firma">
    <w:name w:val="Signature"/>
    <w:basedOn w:val="Normale"/>
    <w:link w:val="FirmaCarattere"/>
    <w:uiPriority w:val="99"/>
    <w:rsid w:val="00EB263C"/>
  </w:style>
  <w:style w:type="character" w:customStyle="1" w:styleId="FirmaCarattere">
    <w:name w:val="Firma Carattere"/>
    <w:basedOn w:val="Carpredefinitoparagrafo"/>
    <w:link w:val="Firma"/>
    <w:uiPriority w:val="99"/>
    <w:rsid w:val="00EB263C"/>
  </w:style>
  <w:style w:type="character" w:styleId="Testosegnaposto">
    <w:name w:val="Placeholder Text"/>
    <w:basedOn w:val="Carpredefinitoparagrafo"/>
    <w:uiPriority w:val="99"/>
    <w:semiHidden/>
    <w:rsid w:val="00EB263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0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03E3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831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rta%20intestata%20con%20design%20freccia.dotx" TargetMode="External"/></Relationships>
</file>

<file path=word/theme/theme1.xml><?xml version="1.0" encoding="utf-8"?>
<a:theme xmlns:a="http://schemas.openxmlformats.org/drawingml/2006/main" name="Office Theme">
  <a:themeElements>
    <a:clrScheme name="Personalizzato 1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CFEAAE-5B12-4E98-B06D-51EE4B91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design freccia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2020-05-21T09:33:00Z</dcterms:created>
  <dcterms:modified xsi:type="dcterms:W3CDTF">2020-05-21T13:47:00Z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